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501E1" w14:textId="77777777" w:rsidR="003D3FFA" w:rsidRPr="004159BC" w:rsidRDefault="00304823" w:rsidP="003D3FFA">
      <w:pPr>
        <w:tabs>
          <w:tab w:val="left" w:pos="9000"/>
        </w:tabs>
        <w:jc w:val="center"/>
        <w:rPr>
          <w:rFonts w:ascii="TH SarabunPSK" w:hAnsi="TH SarabunPSK" w:cs="TH SarabunPSK"/>
          <w:b/>
          <w:bCs/>
          <w:spacing w:val="-20"/>
          <w:sz w:val="58"/>
          <w:szCs w:val="58"/>
          <w:cs/>
        </w:rPr>
      </w:pPr>
      <w:r>
        <w:rPr>
          <w:rFonts w:ascii="TH SarabunPSK" w:hAnsi="TH SarabunPSK" w:cs="TH SarabunPSK"/>
          <w:b/>
          <w:bCs/>
          <w:noProof/>
          <w:spacing w:val="-20"/>
          <w:sz w:val="58"/>
          <w:szCs w:val="58"/>
        </w:rPr>
        <w:drawing>
          <wp:anchor distT="0" distB="0" distL="114300" distR="114300" simplePos="0" relativeHeight="251651584" behindDoc="0" locked="0" layoutInCell="1" allowOverlap="1" wp14:anchorId="371D014B" wp14:editId="6EC75BE1">
            <wp:simplePos x="0" y="0"/>
            <wp:positionH relativeFrom="column">
              <wp:posOffset>-15875</wp:posOffset>
            </wp:positionH>
            <wp:positionV relativeFrom="paragraph">
              <wp:posOffset>-226695</wp:posOffset>
            </wp:positionV>
            <wp:extent cx="553720" cy="602615"/>
            <wp:effectExtent l="19050" t="0" r="0" b="0"/>
            <wp:wrapNone/>
            <wp:docPr id="33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20" cy="602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3FFA" w:rsidRPr="004159BC">
        <w:rPr>
          <w:rFonts w:ascii="TH SarabunPSK" w:hAnsi="TH SarabunPSK" w:cs="TH SarabunPSK"/>
          <w:b/>
          <w:bCs/>
          <w:spacing w:val="-20"/>
          <w:sz w:val="58"/>
          <w:szCs w:val="58"/>
          <w:cs/>
        </w:rPr>
        <w:t>บันทึกข้อความ</w:t>
      </w:r>
    </w:p>
    <w:p w14:paraId="7065DD6B" w14:textId="77777777" w:rsidR="008535D9" w:rsidRPr="00F47702" w:rsidRDefault="004704A9" w:rsidP="004470AA">
      <w:pPr>
        <w:tabs>
          <w:tab w:val="left" w:pos="9000"/>
        </w:tabs>
        <w:rPr>
          <w:rFonts w:ascii="TH SarabunPSK" w:hAnsi="TH SarabunPSK" w:cs="TH SarabunPSK"/>
          <w:noProof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11CCB6F" wp14:editId="78B55589">
                <wp:simplePos x="0" y="0"/>
                <wp:positionH relativeFrom="column">
                  <wp:posOffset>838200</wp:posOffset>
                </wp:positionH>
                <wp:positionV relativeFrom="paragraph">
                  <wp:posOffset>236855</wp:posOffset>
                </wp:positionV>
                <wp:extent cx="4914900" cy="0"/>
                <wp:effectExtent l="10160" t="12065" r="8890" b="6985"/>
                <wp:wrapNone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B7BD8E" id="Line 12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pt,18.65pt" to="45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WvOJg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">
                <v:stroke dashstyle="1 1" endcap="round"/>
              </v:line>
            </w:pict>
          </mc:Fallback>
        </mc:AlternateContent>
      </w:r>
      <w:r w:rsidR="008535D9" w:rsidRPr="00F47702">
        <w:rPr>
          <w:rFonts w:ascii="TH SarabunPSK" w:hAnsi="TH SarabunPSK" w:cs="TH SarabunPSK"/>
          <w:b/>
          <w:bCs/>
          <w:sz w:val="32"/>
          <w:szCs w:val="32"/>
          <w:cs/>
        </w:rPr>
        <w:t>ส่วนราชการ</w:t>
      </w:r>
      <w:r w:rsidR="008535D9" w:rsidRPr="00F4770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B4D7E" w:rsidRPr="00F47702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4159BC" w:rsidRPr="00F47702">
        <w:rPr>
          <w:rFonts w:ascii="TH SarabunPSK" w:hAnsi="TH SarabunPSK" w:cs="TH SarabunPSK"/>
          <w:sz w:val="32"/>
          <w:szCs w:val="32"/>
          <w:cs/>
        </w:rPr>
        <w:t>คณะวิทยาศาสตร์และเทคโนโลยี</w:t>
      </w:r>
      <w:r w:rsidR="004B4D7E" w:rsidRPr="00F47702">
        <w:rPr>
          <w:rFonts w:ascii="TH SarabunPSK" w:hAnsi="TH SarabunPSK" w:cs="TH SarabunPSK"/>
          <w:sz w:val="32"/>
          <w:szCs w:val="32"/>
          <w:cs/>
        </w:rPr>
        <w:t xml:space="preserve">                </w:t>
      </w:r>
      <w:r w:rsidR="004B4D7E" w:rsidRPr="00F47702">
        <w:rPr>
          <w:rFonts w:ascii="TH SarabunPSK" w:hAnsi="TH SarabunPSK" w:cs="TH SarabunPSK"/>
          <w:noProof/>
          <w:sz w:val="32"/>
          <w:szCs w:val="32"/>
          <w:cs/>
        </w:rPr>
        <w:t xml:space="preserve">             </w:t>
      </w:r>
      <w:r w:rsidR="00FB3EF2" w:rsidRPr="00F47702">
        <w:rPr>
          <w:rFonts w:ascii="TH SarabunPSK" w:hAnsi="TH SarabunPSK" w:cs="TH SarabunPSK"/>
          <w:noProof/>
          <w:sz w:val="32"/>
          <w:szCs w:val="32"/>
          <w:cs/>
        </w:rPr>
        <w:t xml:space="preserve">       </w:t>
      </w:r>
    </w:p>
    <w:p w14:paraId="0EEC330E" w14:textId="359855B6" w:rsidR="008535D9" w:rsidRPr="00F47702" w:rsidRDefault="004704A9" w:rsidP="004470AA">
      <w:pPr>
        <w:tabs>
          <w:tab w:val="left" w:pos="4500"/>
          <w:tab w:val="left" w:pos="9000"/>
        </w:tabs>
        <w:rPr>
          <w:rFonts w:ascii="TH SarabunPSK" w:hAnsi="TH SarabunPSK" w:cs="TH SarabunPSK"/>
          <w:sz w:val="32"/>
          <w:szCs w:val="32"/>
          <w:cs/>
        </w:rPr>
      </w:pPr>
      <w:r w:rsidRPr="00F47702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5F9F5E7B" wp14:editId="7FF87C4E">
                <wp:simplePos x="0" y="0"/>
                <wp:positionH relativeFrom="column">
                  <wp:posOffset>114300</wp:posOffset>
                </wp:positionH>
                <wp:positionV relativeFrom="paragraph">
                  <wp:posOffset>242570</wp:posOffset>
                </wp:positionV>
                <wp:extent cx="2743200" cy="0"/>
                <wp:effectExtent l="10160" t="9525" r="8890" b="9525"/>
                <wp:wrapNone/>
                <wp:docPr id="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9EAE0D" id="Line 13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9.1pt" to="22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">
                <v:stroke dashstyle="1 1" endcap="round"/>
              </v:line>
            </w:pict>
          </mc:Fallback>
        </mc:AlternateContent>
      </w:r>
      <w:r w:rsidRPr="00F47702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AC5C48D" wp14:editId="10125E1F">
                <wp:simplePos x="0" y="0"/>
                <wp:positionH relativeFrom="column">
                  <wp:posOffset>3164840</wp:posOffset>
                </wp:positionH>
                <wp:positionV relativeFrom="paragraph">
                  <wp:posOffset>244475</wp:posOffset>
                </wp:positionV>
                <wp:extent cx="2592070" cy="0"/>
                <wp:effectExtent l="12700" t="11430" r="5080" b="7620"/>
                <wp:wrapNone/>
                <wp:docPr id="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207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38243C" id="Line 14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2pt,19.25pt" to="453.3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">
                <v:stroke dashstyle="1 1" endcap="round"/>
              </v:line>
            </w:pict>
          </mc:Fallback>
        </mc:AlternateContent>
      </w:r>
      <w:r w:rsidR="008535D9" w:rsidRPr="00F47702">
        <w:rPr>
          <w:rFonts w:ascii="TH SarabunPSK" w:hAnsi="TH SarabunPSK" w:cs="TH SarabunPSK"/>
          <w:b/>
          <w:bCs/>
          <w:sz w:val="32"/>
          <w:szCs w:val="32"/>
          <w:cs/>
        </w:rPr>
        <w:t>ที่</w:t>
      </w:r>
      <w:r w:rsidR="004B4D7E" w:rsidRPr="00F47702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0361F4" w:rsidRPr="00F47702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8535D9" w:rsidRPr="00F47702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วันที่ </w:t>
      </w:r>
      <w:r w:rsidR="006A3B4E" w:rsidRPr="00F47702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166F6A31" w14:textId="66C2F746" w:rsidR="00BE2340" w:rsidRPr="00F47702" w:rsidRDefault="004704A9" w:rsidP="00BE2340">
      <w:pPr>
        <w:tabs>
          <w:tab w:val="left" w:pos="180"/>
          <w:tab w:val="left" w:pos="1710"/>
          <w:tab w:val="left" w:pos="3690"/>
          <w:tab w:val="left" w:pos="8010"/>
        </w:tabs>
        <w:rPr>
          <w:rFonts w:ascii="TH SarabunPSK" w:eastAsia="Angsana New" w:hAnsi="TH SarabunPSK" w:cs="TH SarabunPSK"/>
          <w:sz w:val="32"/>
          <w:szCs w:val="32"/>
        </w:rPr>
      </w:pPr>
      <w:r w:rsidRPr="00F47702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2BB17958" wp14:editId="5288F3A5">
                <wp:simplePos x="0" y="0"/>
                <wp:positionH relativeFrom="column">
                  <wp:posOffset>333375</wp:posOffset>
                </wp:positionH>
                <wp:positionV relativeFrom="paragraph">
                  <wp:posOffset>247015</wp:posOffset>
                </wp:positionV>
                <wp:extent cx="5414645" cy="0"/>
                <wp:effectExtent l="10160" t="5715" r="13970" b="13335"/>
                <wp:wrapNone/>
                <wp:docPr id="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CF6625" id="Line 15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25pt,19.45pt" to="452.6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rrqJg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">
                <v:stroke dashstyle="1 1" endcap="round"/>
              </v:line>
            </w:pict>
          </mc:Fallback>
        </mc:AlternateContent>
      </w:r>
      <w:r w:rsidR="008535D9" w:rsidRPr="00F47702">
        <w:rPr>
          <w:rFonts w:ascii="TH SarabunPSK" w:hAnsi="TH SarabunPSK" w:cs="TH SarabunPSK"/>
          <w:b/>
          <w:bCs/>
          <w:sz w:val="32"/>
          <w:szCs w:val="32"/>
          <w:cs/>
        </w:rPr>
        <w:t>เรื่อง</w:t>
      </w:r>
      <w:r w:rsidR="004B4D7E" w:rsidRPr="00F47702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4159BC" w:rsidRPr="00F4770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E2340" w:rsidRPr="00F47702">
        <w:rPr>
          <w:rFonts w:ascii="TH SarabunPSK" w:eastAsia="Angsana New" w:hAnsi="TH SarabunPSK" w:cs="TH SarabunPSK" w:hint="cs"/>
          <w:sz w:val="32"/>
          <w:szCs w:val="32"/>
          <w:cs/>
        </w:rPr>
        <w:t>ขอ</w:t>
      </w:r>
      <w:r w:rsidR="00386D52" w:rsidRPr="00F47702">
        <w:rPr>
          <w:rFonts w:ascii="TH SarabunPSK" w:eastAsia="Angsana New" w:hAnsi="TH SarabunPSK" w:cs="TH SarabunPSK" w:hint="cs"/>
          <w:sz w:val="32"/>
          <w:szCs w:val="32"/>
          <w:cs/>
        </w:rPr>
        <w:t>อนุ</w:t>
      </w:r>
      <w:r w:rsidR="002A0E62" w:rsidRPr="00F47702">
        <w:rPr>
          <w:rFonts w:ascii="TH SarabunPSK" w:eastAsia="Angsana New" w:hAnsi="TH SarabunPSK" w:cs="TH SarabunPSK" w:hint="cs"/>
          <w:sz w:val="32"/>
          <w:szCs w:val="32"/>
          <w:cs/>
        </w:rPr>
        <w:t>ญาต</w:t>
      </w:r>
      <w:r w:rsidR="0002196C">
        <w:rPr>
          <w:rFonts w:ascii="TH SarabunPSK" w:eastAsia="Angsana New" w:hAnsi="TH SarabunPSK" w:cs="TH SarabunPSK" w:hint="cs"/>
          <w:sz w:val="32"/>
          <w:szCs w:val="32"/>
          <w:cs/>
        </w:rPr>
        <w:t>ใช้เงินสนับสนุนพัฒนาตนเองร่วม</w:t>
      </w:r>
    </w:p>
    <w:p w14:paraId="4B49A5ED" w14:textId="77777777" w:rsidR="00C87E7C" w:rsidRPr="00F47702" w:rsidRDefault="00C87E7C" w:rsidP="00FB3EF2">
      <w:pPr>
        <w:spacing w:before="120"/>
        <w:ind w:left="720" w:hanging="720"/>
        <w:jc w:val="thaiDistribute"/>
        <w:rPr>
          <w:rFonts w:ascii="TH SarabunPSK" w:hAnsi="TH SarabunPSK" w:cs="TH SarabunPSK"/>
          <w:sz w:val="32"/>
          <w:szCs w:val="32"/>
        </w:rPr>
      </w:pPr>
      <w:r w:rsidRPr="00F47702">
        <w:rPr>
          <w:rFonts w:ascii="TH SarabunPSK" w:hAnsi="TH SarabunPSK" w:cs="TH SarabunPSK"/>
          <w:b/>
          <w:bCs/>
          <w:sz w:val="32"/>
          <w:szCs w:val="32"/>
          <w:cs/>
        </w:rPr>
        <w:t>เรียน</w:t>
      </w:r>
      <w:r w:rsidRPr="00F47702">
        <w:rPr>
          <w:rFonts w:ascii="TH SarabunPSK" w:hAnsi="TH SarabunPSK" w:cs="TH SarabunPSK"/>
          <w:sz w:val="32"/>
          <w:szCs w:val="32"/>
        </w:rPr>
        <w:tab/>
      </w:r>
      <w:r w:rsidR="00386D52" w:rsidRPr="00F47702">
        <w:rPr>
          <w:rFonts w:ascii="TH SarabunPSK" w:hAnsi="TH SarabunPSK" w:cs="TH SarabunPSK" w:hint="cs"/>
          <w:sz w:val="32"/>
          <w:szCs w:val="32"/>
          <w:cs/>
        </w:rPr>
        <w:t xml:space="preserve">คณบดีคณะวิทยาศาสตร์และเทคโนโลยี </w:t>
      </w:r>
    </w:p>
    <w:p w14:paraId="636F63EA" w14:textId="77777777" w:rsidR="00C87E7C" w:rsidRPr="004159BC" w:rsidRDefault="00C87E7C" w:rsidP="00F47702">
      <w:pPr>
        <w:ind w:firstLine="1411"/>
        <w:rPr>
          <w:rFonts w:ascii="TH SarabunPSK" w:hAnsi="TH SarabunPSK" w:cs="TH SarabunPSK"/>
          <w:sz w:val="32"/>
          <w:szCs w:val="32"/>
        </w:rPr>
      </w:pPr>
    </w:p>
    <w:p w14:paraId="6005F35A" w14:textId="6E8A557D" w:rsidR="00F47702" w:rsidRDefault="00B97702" w:rsidP="00F47702">
      <w:pPr>
        <w:jc w:val="thaiDistribute"/>
        <w:rPr>
          <w:rFonts w:ascii="TH SarabunPSK" w:hAnsi="TH SarabunPSK" w:cs="TH SarabunPSK"/>
          <w:sz w:val="32"/>
          <w:szCs w:val="32"/>
        </w:rPr>
      </w:pPr>
      <w:r w:rsidRPr="00A74340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="00EC4D4C" w:rsidRPr="00A74340">
        <w:rPr>
          <w:rFonts w:ascii="TH SarabunPSK" w:hAnsi="TH SarabunPSK" w:cs="TH SarabunPSK"/>
          <w:sz w:val="32"/>
          <w:szCs w:val="32"/>
        </w:rPr>
        <w:t xml:space="preserve">             </w:t>
      </w:r>
      <w:r w:rsidR="00EC4D4C" w:rsidRPr="00A74340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9A4042" w:rsidRPr="00A74340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3730A">
        <w:rPr>
          <w:rFonts w:ascii="TH SarabunPSK" w:hAnsi="TH SarabunPSK" w:cs="TH SarabunPSK" w:hint="cs"/>
          <w:sz w:val="32"/>
          <w:szCs w:val="32"/>
          <w:cs/>
        </w:rPr>
        <w:t>ด้วย</w:t>
      </w:r>
      <w:r w:rsidR="00F47702">
        <w:rPr>
          <w:rFonts w:ascii="TH SarabunPSK" w:hAnsi="TH SarabunPSK" w:cs="TH SarabunPSK" w:hint="cs"/>
          <w:sz w:val="32"/>
          <w:szCs w:val="32"/>
          <w:cs/>
        </w:rPr>
        <w:t>ข้าพเจ้า...........................................................</w:t>
      </w:r>
      <w:r w:rsidR="001466B0">
        <w:rPr>
          <w:rFonts w:ascii="TH SarabunPSK" w:hAnsi="TH SarabunPSK" w:cs="TH SarabunPSK" w:hint="cs"/>
          <w:sz w:val="32"/>
          <w:szCs w:val="32"/>
          <w:cs/>
        </w:rPr>
        <w:t>หลักสูตร/</w:t>
      </w:r>
      <w:r w:rsidR="00F47702">
        <w:rPr>
          <w:rFonts w:ascii="TH SarabunPSK" w:hAnsi="TH SarabunPSK" w:cs="TH SarabunPSK" w:hint="cs"/>
          <w:sz w:val="32"/>
          <w:szCs w:val="32"/>
          <w:cs/>
        </w:rPr>
        <w:t>สาขาวิชา.............</w:t>
      </w:r>
      <w:r w:rsidR="001466B0">
        <w:rPr>
          <w:rFonts w:ascii="TH SarabunPSK" w:hAnsi="TH SarabunPSK" w:cs="TH SarabunPSK" w:hint="cs"/>
          <w:sz w:val="32"/>
          <w:szCs w:val="32"/>
          <w:cs/>
        </w:rPr>
        <w:t>..................</w:t>
      </w:r>
      <w:r w:rsidR="00F47702">
        <w:rPr>
          <w:rFonts w:ascii="TH SarabunPSK" w:hAnsi="TH SarabunPSK" w:cs="TH SarabunPSK" w:hint="cs"/>
          <w:sz w:val="32"/>
          <w:szCs w:val="32"/>
          <w:cs/>
        </w:rPr>
        <w:t>......</w:t>
      </w:r>
    </w:p>
    <w:p w14:paraId="09091E3B" w14:textId="18F7E5F1" w:rsidR="001466B0" w:rsidRDefault="00F47702" w:rsidP="00F47702">
      <w:pPr>
        <w:pStyle w:val="p1"/>
        <w:spacing w:before="0" w:beforeAutospacing="0"/>
        <w:rPr>
          <w:rFonts w:ascii="TH SarabunPSK" w:hAnsi="TH SarabunPSK" w:cs="TH SarabunPSK"/>
          <w:sz w:val="32"/>
          <w:szCs w:val="32"/>
        </w:rPr>
      </w:pPr>
      <w:r w:rsidRPr="00F47702">
        <w:rPr>
          <w:rFonts w:ascii="TH SarabunPSK" w:hAnsi="TH SarabunPSK" w:cs="TH SarabunPSK"/>
          <w:sz w:val="32"/>
          <w:szCs w:val="32"/>
          <w:cs/>
        </w:rPr>
        <w:t>มีความประสงค์ขออนุญาตไปราชการเพื่อเข้าร่วม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F47702">
        <w:rPr>
          <w:rFonts w:ascii="TH SarabunPSK" w:hAnsi="TH SarabunPSK" w:cs="TH SarabunPSK"/>
          <w:sz w:val="32"/>
          <w:szCs w:val="32"/>
        </w:rPr>
        <w:t>(</w:t>
      </w:r>
      <w:r w:rsidRPr="00F47702">
        <w:rPr>
          <w:rFonts w:ascii="TH SarabunPSK" w:hAnsi="TH SarabunPSK" w:cs="TH SarabunPSK"/>
          <w:sz w:val="32"/>
          <w:szCs w:val="32"/>
          <w:cs/>
        </w:rPr>
        <w:t>ชื่อกิจกรรม</w:t>
      </w:r>
      <w:r>
        <w:rPr>
          <w:rFonts w:ascii="TH SarabunPSK" w:hAnsi="TH SarabunPSK" w:cs="TH SarabunPSK"/>
          <w:sz w:val="32"/>
          <w:szCs w:val="32"/>
        </w:rPr>
        <w:t>/</w:t>
      </w:r>
      <w:r w:rsidRPr="00F47702">
        <w:rPr>
          <w:rFonts w:ascii="TH SarabunPSK" w:hAnsi="TH SarabunPSK" w:cs="TH SarabunPSK"/>
          <w:sz w:val="32"/>
          <w:szCs w:val="32"/>
          <w:cs/>
        </w:rPr>
        <w:t>โครงการ)</w:t>
      </w:r>
      <w:r w:rsidRPr="00F47702">
        <w:rPr>
          <w:rFonts w:ascii="TH SarabunPSK" w:hAnsi="TH SarabunPSK" w:cs="TH SarabunPSK"/>
          <w:sz w:val="32"/>
          <w:szCs w:val="32"/>
        </w:rPr>
        <w:t>…………………………………………………………</w:t>
      </w:r>
      <w:r w:rsidRPr="00F47702">
        <w:rPr>
          <w:rFonts w:ascii="TH SarabunPSK" w:hAnsi="TH SarabunPSK" w:cs="TH SarabunPSK"/>
          <w:sz w:val="32"/>
          <w:szCs w:val="32"/>
          <w:cs/>
        </w:rPr>
        <w:t xml:space="preserve">ระหว่างวันที่ </w:t>
      </w:r>
      <w:r w:rsidRPr="00F47702">
        <w:rPr>
          <w:rFonts w:ascii="TH SarabunPSK" w:hAnsi="TH SarabunPSK" w:cs="TH SarabunPSK"/>
          <w:sz w:val="32"/>
          <w:szCs w:val="32"/>
        </w:rPr>
        <w:t>………………………</w:t>
      </w:r>
      <w:r w:rsidR="001466B0">
        <w:rPr>
          <w:rFonts w:ascii="TH SarabunPSK" w:hAnsi="TH SarabunPSK" w:cs="TH SarabunPSK"/>
          <w:sz w:val="32"/>
          <w:szCs w:val="32"/>
        </w:rPr>
        <w:t>…</w:t>
      </w:r>
      <w:r w:rsidRPr="00F47702">
        <w:rPr>
          <w:rFonts w:ascii="TH SarabunPSK" w:hAnsi="TH SarabunPSK" w:cs="TH SarabunPSK"/>
          <w:sz w:val="32"/>
          <w:szCs w:val="32"/>
        </w:rPr>
        <w:t>……………</w:t>
      </w:r>
      <w:r w:rsidR="001466B0">
        <w:rPr>
          <w:rFonts w:ascii="TH SarabunPSK" w:hAnsi="TH SarabunPSK" w:cs="TH SarabunPSK"/>
          <w:sz w:val="32"/>
          <w:szCs w:val="32"/>
        </w:rPr>
        <w:t>….</w:t>
      </w:r>
      <w:r w:rsidRPr="00F47702">
        <w:rPr>
          <w:rFonts w:ascii="TH SarabunPSK" w:hAnsi="TH SarabunPSK" w:cs="TH SarabunPSK"/>
          <w:sz w:val="32"/>
          <w:szCs w:val="32"/>
        </w:rPr>
        <w:t>………..</w:t>
      </w:r>
      <w:r w:rsidRPr="00F47702">
        <w:rPr>
          <w:rFonts w:ascii="TH SarabunPSK" w:hAnsi="TH SarabunPSK" w:cs="TH SarabunPSK"/>
          <w:sz w:val="32"/>
          <w:szCs w:val="32"/>
          <w:cs/>
        </w:rPr>
        <w:t xml:space="preserve">ณ </w:t>
      </w:r>
      <w:r w:rsidRPr="00F47702">
        <w:rPr>
          <w:rFonts w:ascii="TH SarabunPSK" w:hAnsi="TH SarabunPSK" w:cs="TH SarabunPSK"/>
          <w:sz w:val="32"/>
          <w:szCs w:val="32"/>
        </w:rPr>
        <w:t>……………</w:t>
      </w:r>
      <w:r w:rsidR="001466B0">
        <w:rPr>
          <w:rFonts w:ascii="TH SarabunPSK" w:hAnsi="TH SarabunPSK" w:cs="TH SarabunPSK"/>
          <w:sz w:val="32"/>
          <w:szCs w:val="32"/>
        </w:rPr>
        <w:t>………….………</w:t>
      </w:r>
      <w:r w:rsidRPr="00F47702">
        <w:rPr>
          <w:rFonts w:ascii="TH SarabunPSK" w:hAnsi="TH SarabunPSK" w:cs="TH SarabunPSK"/>
          <w:sz w:val="32"/>
          <w:szCs w:val="32"/>
        </w:rPr>
        <w:t>…………………………………………………..</w:t>
      </w:r>
      <w:r w:rsidRPr="00F47702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AE72A30" w14:textId="13C363CF" w:rsidR="00F47702" w:rsidRDefault="001466B0" w:rsidP="001466B0">
      <w:pPr>
        <w:pStyle w:val="p1"/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</w:t>
      </w:r>
      <w:r w:rsidR="00F47702" w:rsidRPr="00F47702">
        <w:rPr>
          <w:rFonts w:ascii="TH SarabunPSK" w:hAnsi="TH SarabunPSK" w:cs="TH SarabunPSK"/>
          <w:sz w:val="32"/>
          <w:szCs w:val="32"/>
          <w:cs/>
        </w:rPr>
        <w:t>การ</w:t>
      </w:r>
      <w:r>
        <w:rPr>
          <w:rFonts w:ascii="TH SarabunPSK" w:hAnsi="TH SarabunPSK" w:cs="TH SarabunPSK" w:hint="cs"/>
          <w:sz w:val="32"/>
          <w:szCs w:val="32"/>
          <w:cs/>
        </w:rPr>
        <w:t>ไปราชการ</w:t>
      </w:r>
      <w:r w:rsidR="00F47702" w:rsidRPr="00F47702">
        <w:rPr>
          <w:rFonts w:ascii="TH SarabunPSK" w:hAnsi="TH SarabunPSK" w:cs="TH SarabunPSK"/>
          <w:sz w:val="32"/>
          <w:szCs w:val="32"/>
          <w:cs/>
        </w:rPr>
        <w:t>ดังกล่าว จะเป็นประโยชน์ต่อ</w:t>
      </w:r>
      <w:r w:rsidR="00642729">
        <w:rPr>
          <w:rFonts w:ascii="TH SarabunPSK" w:hAnsi="TH SarabunPSK" w:cs="TH SarabunPSK" w:hint="cs"/>
          <w:sz w:val="32"/>
          <w:szCs w:val="32"/>
          <w:cs/>
        </w:rPr>
        <w:t>คณะในด้าน.......................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="00642729">
        <w:rPr>
          <w:rFonts w:ascii="TH SarabunPSK" w:hAnsi="TH SarabunPSK" w:cs="TH SarabunPSK" w:hint="cs"/>
          <w:sz w:val="32"/>
          <w:szCs w:val="32"/>
          <w:cs/>
        </w:rPr>
        <w:t>.............................</w:t>
      </w:r>
      <w:r w:rsidR="00F47702" w:rsidRPr="00F47702">
        <w:rPr>
          <w:rFonts w:ascii="TH SarabunPSK" w:hAnsi="TH SarabunPSK" w:cs="TH SarabunPSK"/>
          <w:sz w:val="32"/>
          <w:szCs w:val="32"/>
          <w:cs/>
        </w:rPr>
        <w:t xml:space="preserve"> ในการนี้ ข้าพเจ้าขอใช้</w:t>
      </w:r>
      <w:r>
        <w:rPr>
          <w:rFonts w:ascii="TH SarabunPSK" w:hAnsi="TH SarabunPSK" w:cs="TH SarabunPSK" w:hint="cs"/>
          <w:sz w:val="32"/>
          <w:szCs w:val="32"/>
          <w:cs/>
        </w:rPr>
        <w:t>งบประมาณ</w:t>
      </w:r>
      <w:r w:rsidR="00F47702" w:rsidRPr="00F47702">
        <w:rPr>
          <w:rFonts w:ascii="TH SarabunPSK" w:hAnsi="TH SarabunPSK" w:cs="TH SarabunPSK"/>
          <w:sz w:val="32"/>
          <w:szCs w:val="32"/>
          <w:cs/>
        </w:rPr>
        <w:t>สนับสนุน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รวมทั้งสิ้น</w:t>
      </w:r>
      <w:r w:rsidR="00F47702" w:rsidRPr="00F47702">
        <w:rPr>
          <w:rFonts w:ascii="TH SarabunPSK" w:hAnsi="TH SarabunPSK" w:cs="TH SarabunPSK"/>
          <w:sz w:val="32"/>
          <w:szCs w:val="32"/>
          <w:cs/>
        </w:rPr>
        <w:t xml:space="preserve">จำนวน </w:t>
      </w:r>
      <w:r w:rsidR="00F47702" w:rsidRPr="00F47702">
        <w:rPr>
          <w:rFonts w:ascii="TH SarabunPSK" w:hAnsi="TH SarabunPSK" w:cs="TH SarabunPSK"/>
          <w:sz w:val="32"/>
          <w:szCs w:val="32"/>
        </w:rPr>
        <w:t>…</w:t>
      </w:r>
      <w:r>
        <w:rPr>
          <w:rFonts w:ascii="TH SarabunPSK" w:hAnsi="TH SarabunPSK" w:cs="TH SarabunPSK"/>
          <w:sz w:val="32"/>
          <w:szCs w:val="32"/>
        </w:rPr>
        <w:t>………..…</w:t>
      </w:r>
      <w:r w:rsidR="00F47702" w:rsidRPr="00F47702">
        <w:rPr>
          <w:rFonts w:ascii="TH SarabunPSK" w:hAnsi="TH SarabunPSK" w:cs="TH SarabunPSK"/>
          <w:sz w:val="32"/>
          <w:szCs w:val="32"/>
        </w:rPr>
        <w:t xml:space="preserve">…. </w:t>
      </w:r>
      <w:r w:rsidR="00F47702" w:rsidRPr="00F47702">
        <w:rPr>
          <w:rFonts w:ascii="TH SarabunPSK" w:hAnsi="TH SarabunPSK" w:cs="TH SarabunPSK"/>
          <w:sz w:val="32"/>
          <w:szCs w:val="32"/>
          <w:cs/>
        </w:rPr>
        <w:t>บาท</w:t>
      </w:r>
      <w:r>
        <w:rPr>
          <w:rFonts w:ascii="TH SarabunPSK" w:hAnsi="TH SarabunPSK" w:cs="TH SarabunPSK"/>
          <w:sz w:val="32"/>
          <w:szCs w:val="32"/>
        </w:rPr>
        <w:t xml:space="preserve"> (………………………………………….)</w:t>
      </w:r>
    </w:p>
    <w:p w14:paraId="7660522F" w14:textId="10706E8C" w:rsidR="001466B0" w:rsidRDefault="001466B0" w:rsidP="001466B0">
      <w:pPr>
        <w:pStyle w:val="p1"/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โดยขอใช้   ๑) งบประมาณพัฒนาตนเอง                                                    จำนวน........................... บาท </w:t>
      </w:r>
    </w:p>
    <w:p w14:paraId="4590BFFA" w14:textId="02E16509" w:rsidR="001466B0" w:rsidRDefault="001466B0" w:rsidP="001466B0">
      <w:pPr>
        <w:pStyle w:val="p1"/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๒) งบประมาณพัฒนาบุคลากรของ.............................................................จำนวน..........................บาท </w:t>
      </w:r>
    </w:p>
    <w:p w14:paraId="742F4BF2" w14:textId="77777777" w:rsidR="001466B0" w:rsidRDefault="001466B0" w:rsidP="001466B0">
      <w:pPr>
        <w:pStyle w:val="p1"/>
        <w:spacing w:before="0" w:beforeAutospacing="0" w:after="0" w:afterAutospacing="0"/>
        <w:rPr>
          <w:rFonts w:ascii="TH SarabunPSK" w:hAnsi="TH SarabunPSK" w:cs="TH SarabunPSK"/>
          <w:sz w:val="32"/>
          <w:szCs w:val="32"/>
          <w:cs/>
        </w:rPr>
      </w:pPr>
    </w:p>
    <w:p w14:paraId="4C41441A" w14:textId="1B1457C9" w:rsidR="0002196C" w:rsidRPr="004159BC" w:rsidRDefault="001466B0" w:rsidP="0002196C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02196C">
        <w:rPr>
          <w:rFonts w:ascii="TH SarabunPSK" w:hAnsi="TH SarabunPSK" w:cs="TH SarabunPSK"/>
          <w:sz w:val="32"/>
          <w:szCs w:val="32"/>
          <w:cs/>
        </w:rPr>
        <w:t>จึงเรียนมาเพื่อ</w:t>
      </w:r>
      <w:r w:rsidR="0002196C">
        <w:rPr>
          <w:rFonts w:ascii="TH SarabunPSK" w:hAnsi="TH SarabunPSK" w:cs="TH SarabunPSK" w:hint="cs"/>
          <w:sz w:val="32"/>
          <w:szCs w:val="32"/>
          <w:cs/>
        </w:rPr>
        <w:t>โปรด</w:t>
      </w:r>
      <w:r w:rsidR="0002196C" w:rsidRPr="004159BC">
        <w:rPr>
          <w:rFonts w:ascii="TH SarabunPSK" w:hAnsi="TH SarabunPSK" w:cs="TH SarabunPSK"/>
          <w:sz w:val="32"/>
          <w:szCs w:val="32"/>
          <w:cs/>
        </w:rPr>
        <w:t>พิจารณา</w:t>
      </w:r>
      <w:r w:rsidR="0002196C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AF94C32" w14:textId="053D079A" w:rsidR="00F47702" w:rsidRDefault="00967E9C" w:rsidP="00F47702">
      <w:pPr>
        <w:pStyle w:val="p1"/>
      </w:pP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657288" wp14:editId="6DEB147C">
                <wp:simplePos x="0" y="0"/>
                <wp:positionH relativeFrom="column">
                  <wp:posOffset>3313811</wp:posOffset>
                </wp:positionH>
                <wp:positionV relativeFrom="paragraph">
                  <wp:posOffset>332765</wp:posOffset>
                </wp:positionV>
                <wp:extent cx="2257425" cy="847725"/>
                <wp:effectExtent l="0" t="0" r="9525" b="9525"/>
                <wp:wrapNone/>
                <wp:docPr id="66147089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847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776FE5" w14:textId="77777777" w:rsidR="00F47702" w:rsidRDefault="00F47702" w:rsidP="00F47702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559E0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ลงชื่อ.....................................................</w:t>
                            </w:r>
                          </w:p>
                          <w:p w14:paraId="7A0C8080" w14:textId="7AF14D4A" w:rsidR="00F47702" w:rsidRDefault="00F47702" w:rsidP="00F47702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(...................................................)</w:t>
                            </w:r>
                          </w:p>
                          <w:p w14:paraId="4CAAA64F" w14:textId="15BFE4F2" w:rsidR="00F47702" w:rsidRPr="001466B0" w:rsidRDefault="00F47702" w:rsidP="00F47702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</w:pPr>
                            <w:r w:rsidRPr="001466B0">
                              <w:rPr>
                                <w:rFonts w:ascii="TH SarabunPSK" w:hAnsi="TH SarabunPSK" w:cs="TH SarabunPSK" w:hint="cs"/>
                                <w:sz w:val="30"/>
                                <w:szCs w:val="30"/>
                                <w:cs/>
                              </w:rPr>
                              <w:t>ผู้ขอใช้งบประมาณ</w:t>
                            </w:r>
                          </w:p>
                          <w:p w14:paraId="49BB0F9F" w14:textId="77777777" w:rsidR="00F47702" w:rsidRDefault="00F47702" w:rsidP="00F4770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65728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60.95pt;margin-top:26.2pt;width:177.75pt;height:6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" fillcolor="white [3201]" stroked="f" strokeweight=".5pt">
                <v:textbox>
                  <w:txbxContent>
                    <w:p w14:paraId="4D776FE5" w14:textId="77777777" w:rsidR="00F47702" w:rsidRDefault="00F47702" w:rsidP="00F47702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A559E0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ลงชื่อ.....................................................</w:t>
                      </w:r>
                    </w:p>
                    <w:p w14:paraId="7A0C8080" w14:textId="7AF14D4A" w:rsidR="00F47702" w:rsidRDefault="00F47702" w:rsidP="00F47702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(...................................................)</w:t>
                      </w:r>
                    </w:p>
                    <w:p w14:paraId="4CAAA64F" w14:textId="15BFE4F2" w:rsidR="00F47702" w:rsidRPr="001466B0" w:rsidRDefault="00F47702" w:rsidP="00F47702">
                      <w:pPr>
                        <w:jc w:val="center"/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</w:rPr>
                      </w:pPr>
                      <w:r w:rsidRPr="001466B0">
                        <w:rPr>
                          <w:rFonts w:ascii="TH SarabunPSK" w:hAnsi="TH SarabunPSK" w:cs="TH SarabunPSK" w:hint="cs"/>
                          <w:sz w:val="30"/>
                          <w:szCs w:val="30"/>
                          <w:cs/>
                        </w:rPr>
                        <w:t>ผู้ขอใช้งบประมาณ</w:t>
                      </w:r>
                    </w:p>
                    <w:p w14:paraId="49BB0F9F" w14:textId="77777777" w:rsidR="00F47702" w:rsidRDefault="00F47702" w:rsidP="00F47702"/>
                  </w:txbxContent>
                </v:textbox>
              </v:shape>
            </w:pict>
          </mc:Fallback>
        </mc:AlternateContent>
      </w:r>
      <w:r w:rsidR="001466B0">
        <w:rPr>
          <w:rFonts w:hint="cs"/>
          <w:cs/>
        </w:rPr>
        <w:t xml:space="preserve">                 </w:t>
      </w:r>
    </w:p>
    <w:p w14:paraId="74AC20B3" w14:textId="59E8DDE0" w:rsidR="00F47702" w:rsidRDefault="00F47702" w:rsidP="001466B0">
      <w:pPr>
        <w:pStyle w:val="p1"/>
      </w:pPr>
    </w:p>
    <w:p w14:paraId="18A04F80" w14:textId="304EC7BF" w:rsidR="00F47702" w:rsidRPr="0002196C" w:rsidRDefault="00F47702" w:rsidP="00F47702">
      <w:pPr>
        <w:pStyle w:val="p1"/>
      </w:pPr>
    </w:p>
    <w:p w14:paraId="7EAE41D1" w14:textId="7A57567E" w:rsidR="00F47702" w:rsidRDefault="00F47702" w:rsidP="006143D8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5699FF7D" w14:textId="55F4836A" w:rsidR="0002196C" w:rsidRDefault="001466B0" w:rsidP="006143D8">
      <w:pPr>
        <w:jc w:val="thaiDistribute"/>
        <w:rPr>
          <w:rFonts w:ascii="TH SarabunPSK" w:eastAsia="Angsana New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626E01" wp14:editId="5C8DDD3A">
                <wp:simplePos x="0" y="0"/>
                <wp:positionH relativeFrom="margin">
                  <wp:posOffset>3439160</wp:posOffset>
                </wp:positionH>
                <wp:positionV relativeFrom="paragraph">
                  <wp:posOffset>179375</wp:posOffset>
                </wp:positionV>
                <wp:extent cx="2581275" cy="1590675"/>
                <wp:effectExtent l="0" t="0" r="9525" b="9525"/>
                <wp:wrapNone/>
                <wp:docPr id="39250904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275" cy="1590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87A69B" w14:textId="6F973CFA" w:rsidR="0002196C" w:rsidRPr="005967AA" w:rsidRDefault="001466B0" w:rsidP="0002196C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2</w:t>
                            </w:r>
                            <w:r w:rsidR="0002196C" w:rsidRPr="005967A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.</w:t>
                            </w:r>
                            <w:r w:rsidR="005967A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 xml:space="preserve"> </w:t>
                            </w:r>
                            <w:r w:rsidR="0002196C" w:rsidRPr="005967A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ความเห็น</w:t>
                            </w:r>
                            <w:r w:rsidR="0002196C" w:rsidRPr="005967A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>ประธานหลักสูตร/สาขาวิชา</w:t>
                            </w:r>
                          </w:p>
                          <w:p w14:paraId="030F405C" w14:textId="77777777" w:rsidR="0002196C" w:rsidRPr="005967AA" w:rsidRDefault="0002196C" w:rsidP="0002196C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sym w:font="Wingdings" w:char="F0A8"/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 </w:t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อนุญาต </w:t>
                            </w:r>
                          </w:p>
                          <w:p w14:paraId="5FB5AD22" w14:textId="77777777" w:rsidR="001466B0" w:rsidRDefault="0002196C" w:rsidP="0002196C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sym w:font="Wingdings" w:char="F0A8"/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 </w:t>
                            </w:r>
                            <w:r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ไม่อนุญาต เนื่องจาก</w:t>
                            </w:r>
                            <w:r w:rsidR="001466B0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     </w:t>
                            </w:r>
                          </w:p>
                          <w:p w14:paraId="4AAC1E06" w14:textId="3A69A54C" w:rsidR="0002196C" w:rsidRPr="005967AA" w:rsidRDefault="001466B0" w:rsidP="0002196C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     </w:t>
                            </w:r>
                            <w:r w:rsidR="0002196C"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........................................................................</w:t>
                            </w:r>
                          </w:p>
                          <w:p w14:paraId="4808A1F9" w14:textId="77777777" w:rsidR="0002196C" w:rsidRPr="005967AA" w:rsidRDefault="0002196C" w:rsidP="0002196C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ลงชื่อ.....................................................</w:t>
                            </w:r>
                          </w:p>
                          <w:p w14:paraId="0E3AA67A" w14:textId="77777777" w:rsidR="0002196C" w:rsidRPr="005967AA" w:rsidRDefault="0002196C" w:rsidP="0002196C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(............................................................)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26E01" id="_x0000_s1027" type="#_x0000_t202" style="position:absolute;left:0;text-align:left;margin-left:270.8pt;margin-top:14.1pt;width:203.25pt;height:125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" fillcolor="white [3201]" stroked="f" strokeweight=".5pt">
                <v:textbox>
                  <w:txbxContent>
                    <w:p w14:paraId="2487A69B" w14:textId="6F973CFA" w:rsidR="0002196C" w:rsidRPr="005967AA" w:rsidRDefault="001466B0" w:rsidP="0002196C">
                      <w:pPr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2</w:t>
                      </w:r>
                      <w:r w:rsidR="0002196C" w:rsidRPr="005967AA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.</w:t>
                      </w:r>
                      <w:r w:rsidR="005967AA"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 xml:space="preserve"> </w:t>
                      </w:r>
                      <w:r w:rsidR="0002196C" w:rsidRPr="005967AA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ความเห็น</w:t>
                      </w:r>
                      <w:r w:rsidR="0002196C" w:rsidRPr="005967AA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>ประธานหลักสูตร/สาขาวิชา</w:t>
                      </w:r>
                    </w:p>
                    <w:p w14:paraId="030F405C" w14:textId="77777777" w:rsidR="0002196C" w:rsidRPr="005967AA" w:rsidRDefault="0002196C" w:rsidP="0002196C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sym w:font="Wingdings" w:char="F0A8"/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t xml:space="preserve">  </w:t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อนุญาต </w:t>
                      </w:r>
                    </w:p>
                    <w:p w14:paraId="5FB5AD22" w14:textId="77777777" w:rsidR="001466B0" w:rsidRDefault="0002196C" w:rsidP="0002196C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sym w:font="Wingdings" w:char="F0A8"/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t xml:space="preserve">  </w:t>
                      </w:r>
                      <w:r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ไม่อนุญาต เนื่องจาก</w:t>
                      </w:r>
                      <w:r w:rsidR="001466B0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     </w:t>
                      </w:r>
                    </w:p>
                    <w:p w14:paraId="4AAC1E06" w14:textId="3A69A54C" w:rsidR="0002196C" w:rsidRPr="005967AA" w:rsidRDefault="001466B0" w:rsidP="0002196C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     </w:t>
                      </w:r>
                      <w:r w:rsidR="0002196C"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........................................................................</w:t>
                      </w:r>
                    </w:p>
                    <w:p w14:paraId="4808A1F9" w14:textId="77777777" w:rsidR="0002196C" w:rsidRPr="005967AA" w:rsidRDefault="0002196C" w:rsidP="0002196C">
                      <w:pPr>
                        <w:jc w:val="center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ลงชื่อ.....................................................</w:t>
                      </w:r>
                    </w:p>
                    <w:p w14:paraId="0E3AA67A" w14:textId="77777777" w:rsidR="0002196C" w:rsidRPr="005967AA" w:rsidRDefault="0002196C" w:rsidP="0002196C">
                      <w:pPr>
                        <w:jc w:val="center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(............................................................)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83D8E">
        <w:rPr>
          <w:rFonts w:ascii="TH SarabunPSK" w:eastAsia="Angsana New" w:hAnsi="TH SarabunPSK" w:cs="TH SarabunPSK" w:hint="cs"/>
          <w:sz w:val="32"/>
          <w:szCs w:val="32"/>
          <w:cs/>
        </w:rPr>
        <w:t xml:space="preserve">  </w:t>
      </w:r>
      <w:r w:rsidR="00386D52"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="00386D52">
        <w:rPr>
          <w:rFonts w:ascii="TH SarabunPSK" w:eastAsia="Angsana New" w:hAnsi="TH SarabunPSK" w:cs="TH SarabunPSK" w:hint="cs"/>
          <w:sz w:val="32"/>
          <w:szCs w:val="32"/>
          <w:cs/>
        </w:rPr>
        <w:tab/>
      </w:r>
    </w:p>
    <w:p w14:paraId="124F635F" w14:textId="224897CE" w:rsidR="006143D8" w:rsidRDefault="001466B0" w:rsidP="00B97702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732CB1" wp14:editId="20626196">
                <wp:simplePos x="0" y="0"/>
                <wp:positionH relativeFrom="margin">
                  <wp:align>left</wp:align>
                </wp:positionH>
                <wp:positionV relativeFrom="paragraph">
                  <wp:posOffset>3099</wp:posOffset>
                </wp:positionV>
                <wp:extent cx="2581425" cy="1591200"/>
                <wp:effectExtent l="0" t="0" r="9525" b="9525"/>
                <wp:wrapNone/>
                <wp:docPr id="103956658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425" cy="1591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379F1E" w14:textId="4221CA71" w:rsidR="001466B0" w:rsidRPr="005967AA" w:rsidRDefault="001466B0" w:rsidP="001466B0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1.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 xml:space="preserve"> </w:t>
                            </w:r>
                            <w:r w:rsidRPr="005967A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ความเห็น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ผู้ให้ใช้สิทธิ์</w:t>
                            </w:r>
                          </w:p>
                          <w:p w14:paraId="43E027F3" w14:textId="77777777" w:rsidR="001466B0" w:rsidRPr="005967AA" w:rsidRDefault="001466B0" w:rsidP="001466B0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sym w:font="Wingdings" w:char="F0A8"/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 </w:t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อนุญาต </w:t>
                            </w:r>
                          </w:p>
                          <w:p w14:paraId="09697E68" w14:textId="0181C13E" w:rsidR="001466B0" w:rsidRDefault="001466B0" w:rsidP="001466B0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sym w:font="Wingdings" w:char="F0A8"/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 </w:t>
                            </w:r>
                            <w:r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ไม่อนุญาต</w:t>
                            </w:r>
                          </w:p>
                          <w:p w14:paraId="2C38E1E9" w14:textId="77777777" w:rsidR="001466B0" w:rsidRPr="001466B0" w:rsidRDefault="001466B0" w:rsidP="001466B0">
                            <w:pPr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</w:rPr>
                            </w:pPr>
                          </w:p>
                          <w:p w14:paraId="2F230930" w14:textId="77777777" w:rsidR="001466B0" w:rsidRPr="005967AA" w:rsidRDefault="001466B0" w:rsidP="001466B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ลงชื่อ.....................................................</w:t>
                            </w:r>
                          </w:p>
                          <w:p w14:paraId="6E24531F" w14:textId="77777777" w:rsidR="001466B0" w:rsidRPr="005967AA" w:rsidRDefault="001466B0" w:rsidP="001466B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(............................................................)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32CB1" id="_x0000_s1028" type="#_x0000_t202" style="position:absolute;margin-left:0;margin-top:.25pt;width:203.25pt;height:125.3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" fillcolor="window" stroked="f" strokeweight=".5pt">
                <v:textbox>
                  <w:txbxContent>
                    <w:p w14:paraId="6F379F1E" w14:textId="4221CA71" w:rsidR="001466B0" w:rsidRPr="005967AA" w:rsidRDefault="001466B0" w:rsidP="001466B0">
                      <w:pPr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1.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 xml:space="preserve"> </w:t>
                      </w:r>
                      <w:r w:rsidRPr="005967AA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ความเห็น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ผู้ให้ใช้สิทธิ์</w:t>
                      </w:r>
                    </w:p>
                    <w:p w14:paraId="43E027F3" w14:textId="77777777" w:rsidR="001466B0" w:rsidRPr="005967AA" w:rsidRDefault="001466B0" w:rsidP="001466B0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sym w:font="Wingdings" w:char="F0A8"/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t xml:space="preserve">  </w:t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อนุญาต </w:t>
                      </w:r>
                    </w:p>
                    <w:p w14:paraId="09697E68" w14:textId="0181C13E" w:rsidR="001466B0" w:rsidRDefault="001466B0" w:rsidP="001466B0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sym w:font="Wingdings" w:char="F0A8"/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t xml:space="preserve">  </w:t>
                      </w:r>
                      <w:r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ไม่อนุญาต</w:t>
                      </w:r>
                    </w:p>
                    <w:p w14:paraId="2C38E1E9" w14:textId="77777777" w:rsidR="001466B0" w:rsidRPr="001466B0" w:rsidRDefault="001466B0" w:rsidP="001466B0">
                      <w:pPr>
                        <w:rPr>
                          <w:rFonts w:ascii="TH SarabunPSK" w:hAnsi="TH SarabunPSK" w:cs="TH SarabunPSK" w:hint="cs"/>
                          <w:sz w:val="20"/>
                          <w:szCs w:val="20"/>
                        </w:rPr>
                      </w:pPr>
                    </w:p>
                    <w:p w14:paraId="2F230930" w14:textId="77777777" w:rsidR="001466B0" w:rsidRPr="005967AA" w:rsidRDefault="001466B0" w:rsidP="001466B0">
                      <w:pPr>
                        <w:jc w:val="center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ลงชื่อ.....................................................</w:t>
                      </w:r>
                    </w:p>
                    <w:p w14:paraId="6E24531F" w14:textId="77777777" w:rsidR="001466B0" w:rsidRPr="005967AA" w:rsidRDefault="001466B0" w:rsidP="001466B0">
                      <w:pPr>
                        <w:jc w:val="center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(............................................................)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AA3FD52" w14:textId="35E80CB2" w:rsidR="006143D8" w:rsidRDefault="006143D8" w:rsidP="00B97702">
      <w:pPr>
        <w:rPr>
          <w:rFonts w:ascii="TH SarabunPSK" w:hAnsi="TH SarabunPSK" w:cs="TH SarabunPSK"/>
          <w:sz w:val="32"/>
          <w:szCs w:val="32"/>
        </w:rPr>
      </w:pPr>
    </w:p>
    <w:p w14:paraId="5039E30B" w14:textId="311EBF1F" w:rsidR="006143D8" w:rsidRDefault="006143D8" w:rsidP="00B97702">
      <w:pPr>
        <w:rPr>
          <w:rFonts w:ascii="TH SarabunPSK" w:hAnsi="TH SarabunPSK" w:cs="TH SarabunPSK"/>
          <w:sz w:val="32"/>
          <w:szCs w:val="32"/>
        </w:rPr>
      </w:pPr>
    </w:p>
    <w:p w14:paraId="57C7F5EF" w14:textId="5602B7E9" w:rsidR="006143D8" w:rsidRDefault="001466B0" w:rsidP="00B97702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2D32C2F8" w14:textId="581D340E" w:rsidR="006143D8" w:rsidRDefault="006143D8" w:rsidP="00B97702">
      <w:pPr>
        <w:rPr>
          <w:rFonts w:ascii="TH SarabunPSK" w:hAnsi="TH SarabunPSK" w:cs="TH SarabunPSK"/>
          <w:sz w:val="32"/>
          <w:szCs w:val="32"/>
        </w:rPr>
      </w:pPr>
    </w:p>
    <w:p w14:paraId="0F6E6236" w14:textId="5076FFB8" w:rsidR="006143D8" w:rsidRDefault="006143D8" w:rsidP="00B97702">
      <w:pPr>
        <w:rPr>
          <w:rFonts w:ascii="TH SarabunPSK" w:hAnsi="TH SarabunPSK" w:cs="TH SarabunPSK"/>
          <w:sz w:val="32"/>
          <w:szCs w:val="32"/>
        </w:rPr>
      </w:pPr>
    </w:p>
    <w:p w14:paraId="18BA7B59" w14:textId="589C48BD" w:rsidR="006143D8" w:rsidRDefault="006143D8" w:rsidP="00B97702">
      <w:pPr>
        <w:rPr>
          <w:rFonts w:ascii="TH SarabunPSK" w:hAnsi="TH SarabunPSK" w:cs="TH SarabunPSK"/>
          <w:sz w:val="32"/>
          <w:szCs w:val="32"/>
        </w:rPr>
      </w:pPr>
    </w:p>
    <w:p w14:paraId="451AD4FB" w14:textId="0D8D128A" w:rsidR="006143D8" w:rsidRPr="00A05C41" w:rsidRDefault="001466B0" w:rsidP="00B97702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D290D8" wp14:editId="56FE4EA9">
                <wp:simplePos x="0" y="0"/>
                <wp:positionH relativeFrom="margin">
                  <wp:posOffset>3427882</wp:posOffset>
                </wp:positionH>
                <wp:positionV relativeFrom="paragraph">
                  <wp:posOffset>58344</wp:posOffset>
                </wp:positionV>
                <wp:extent cx="2743200" cy="1533525"/>
                <wp:effectExtent l="0" t="0" r="0" b="9525"/>
                <wp:wrapNone/>
                <wp:docPr id="189440156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533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96A63E" w14:textId="1F3F8366" w:rsidR="005967AA" w:rsidRPr="005967AA" w:rsidRDefault="001466B0" w:rsidP="005967AA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>4</w:t>
                            </w:r>
                            <w:r w:rsidR="005967AA" w:rsidRPr="005967A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.</w:t>
                            </w:r>
                            <w:r w:rsidR="005967A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 xml:space="preserve"> </w:t>
                            </w:r>
                            <w:r w:rsidR="005967AA" w:rsidRPr="005967A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คำสั่งคณบดี</w:t>
                            </w:r>
                          </w:p>
                          <w:p w14:paraId="57747176" w14:textId="77777777" w:rsidR="005967AA" w:rsidRPr="005967AA" w:rsidRDefault="005967AA" w:rsidP="005967AA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sym w:font="Wingdings" w:char="F0A8"/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 </w:t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อนุญาต </w:t>
                            </w:r>
                          </w:p>
                          <w:p w14:paraId="49E57901" w14:textId="77777777" w:rsidR="001466B0" w:rsidRDefault="005967AA" w:rsidP="005967AA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sym w:font="Wingdings" w:char="F0A8"/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 </w:t>
                            </w:r>
                            <w:r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ไม่อนุญาต เนื่องจาก</w:t>
                            </w:r>
                            <w:r w:rsidR="001466B0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    </w:t>
                            </w:r>
                          </w:p>
                          <w:p w14:paraId="71C70A34" w14:textId="1B52E408" w:rsidR="005967AA" w:rsidRDefault="001466B0" w:rsidP="005967AA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      </w:t>
                            </w:r>
                            <w:r w:rsidR="005967AA"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</w:p>
                          <w:p w14:paraId="00455FE8" w14:textId="77777777" w:rsidR="001466B0" w:rsidRPr="001466B0" w:rsidRDefault="001466B0" w:rsidP="005967AA">
                            <w:pPr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</w:rPr>
                            </w:pPr>
                          </w:p>
                          <w:p w14:paraId="7BDF5CFB" w14:textId="77777777" w:rsidR="005967AA" w:rsidRPr="005967AA" w:rsidRDefault="005967AA" w:rsidP="005967AA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ลงชื่อ.....................................................</w:t>
                            </w:r>
                          </w:p>
                          <w:p w14:paraId="42FEFF32" w14:textId="77777777" w:rsidR="005967AA" w:rsidRPr="005967AA" w:rsidRDefault="005967AA" w:rsidP="005967AA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(............................................................)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290D8" id="_x0000_s1029" type="#_x0000_t202" style="position:absolute;margin-left:269.9pt;margin-top:4.6pt;width:3in;height:120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" fillcolor="white [3201]" stroked="f" strokeweight=".5pt">
                <v:textbox>
                  <w:txbxContent>
                    <w:p w14:paraId="3D96A63E" w14:textId="1F3F8366" w:rsidR="005967AA" w:rsidRPr="005967AA" w:rsidRDefault="001466B0" w:rsidP="005967AA">
                      <w:pPr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>4</w:t>
                      </w:r>
                      <w:r w:rsidR="005967AA" w:rsidRPr="005967AA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.</w:t>
                      </w:r>
                      <w:r w:rsidR="005967AA"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 xml:space="preserve"> </w:t>
                      </w:r>
                      <w:r w:rsidR="005967AA" w:rsidRPr="005967AA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คำสั่งคณบดี</w:t>
                      </w:r>
                    </w:p>
                    <w:p w14:paraId="57747176" w14:textId="77777777" w:rsidR="005967AA" w:rsidRPr="005967AA" w:rsidRDefault="005967AA" w:rsidP="005967AA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sym w:font="Wingdings" w:char="F0A8"/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t xml:space="preserve">  </w:t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อนุญาต </w:t>
                      </w:r>
                    </w:p>
                    <w:p w14:paraId="49E57901" w14:textId="77777777" w:rsidR="001466B0" w:rsidRDefault="005967AA" w:rsidP="005967AA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sym w:font="Wingdings" w:char="F0A8"/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t xml:space="preserve">  </w:t>
                      </w:r>
                      <w:r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ไม่อนุญาต เนื่องจาก</w:t>
                      </w:r>
                      <w:r w:rsidR="001466B0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    </w:t>
                      </w:r>
                    </w:p>
                    <w:p w14:paraId="71C70A34" w14:textId="1B52E408" w:rsidR="005967AA" w:rsidRDefault="001466B0" w:rsidP="005967AA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      </w:t>
                      </w:r>
                      <w:r w:rsidR="005967AA"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</w:p>
                    <w:p w14:paraId="00455FE8" w14:textId="77777777" w:rsidR="001466B0" w:rsidRPr="001466B0" w:rsidRDefault="001466B0" w:rsidP="005967AA">
                      <w:pPr>
                        <w:rPr>
                          <w:rFonts w:ascii="TH SarabunPSK" w:hAnsi="TH SarabunPSK" w:cs="TH SarabunPSK"/>
                          <w:sz w:val="20"/>
                          <w:szCs w:val="20"/>
                        </w:rPr>
                      </w:pPr>
                    </w:p>
                    <w:p w14:paraId="7BDF5CFB" w14:textId="77777777" w:rsidR="005967AA" w:rsidRPr="005967AA" w:rsidRDefault="005967AA" w:rsidP="005967AA">
                      <w:pPr>
                        <w:jc w:val="center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ลงชื่อ.....................................................</w:t>
                      </w:r>
                    </w:p>
                    <w:p w14:paraId="42FEFF32" w14:textId="77777777" w:rsidR="005967AA" w:rsidRPr="005967AA" w:rsidRDefault="005967AA" w:rsidP="005967AA">
                      <w:pPr>
                        <w:jc w:val="center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(............................................................)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AAAABD" wp14:editId="64BF74A7">
                <wp:simplePos x="0" y="0"/>
                <wp:positionH relativeFrom="column">
                  <wp:posOffset>116180</wp:posOffset>
                </wp:positionH>
                <wp:positionV relativeFrom="paragraph">
                  <wp:posOffset>7239</wp:posOffset>
                </wp:positionV>
                <wp:extent cx="2750185" cy="1990725"/>
                <wp:effectExtent l="0" t="0" r="5715" b="3175"/>
                <wp:wrapNone/>
                <wp:docPr id="144613005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0185" cy="1990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0CFCC4" w14:textId="21B4DCFC" w:rsidR="005967AA" w:rsidRPr="005967AA" w:rsidRDefault="001466B0" w:rsidP="005967AA">
                            <w:pPr>
                              <w:rPr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3</w:t>
                            </w:r>
                            <w:r w:rsidR="005967AA" w:rsidRPr="005967A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.</w:t>
                            </w:r>
                            <w:r w:rsidR="005967A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 </w:t>
                            </w:r>
                            <w:r w:rsidR="005967AA" w:rsidRPr="005967A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ความเห็นหัวหน้าสำนักงานคณบดี</w:t>
                            </w:r>
                          </w:p>
                          <w:p w14:paraId="1715F01E" w14:textId="2C74C080" w:rsidR="005967AA" w:rsidRPr="005967AA" w:rsidRDefault="005967AA" w:rsidP="005967AA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sym w:font="Wingdings" w:char="F0A8"/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 </w:t>
                            </w:r>
                            <w:r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วงเงินคงเหลือถูกต้อง</w:t>
                            </w:r>
                          </w:p>
                          <w:p w14:paraId="6C9CB0DE" w14:textId="1CCFB399" w:rsidR="005967AA" w:rsidRPr="005967AA" w:rsidRDefault="005967AA" w:rsidP="005967AA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sym w:font="Wingdings" w:char="F0A8"/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 </w:t>
                            </w:r>
                            <w:r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เป็นไปตามหลักเกณฑ์การใช้เงินสนับสนุน</w:t>
                            </w:r>
                          </w:p>
                          <w:p w14:paraId="7D3F13B3" w14:textId="20D0F460" w:rsidR="005967AA" w:rsidRDefault="005967AA" w:rsidP="005967AA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sym w:font="Wingdings" w:char="F0A8"/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 </w:t>
                            </w:r>
                            <w:r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เอกสารครบถ้วน</w:t>
                            </w:r>
                          </w:p>
                          <w:p w14:paraId="4A6D1ED9" w14:textId="77777777" w:rsidR="001466B0" w:rsidRDefault="001466B0" w:rsidP="005967AA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50FC4C8B" w14:textId="7E27B744" w:rsidR="005967AA" w:rsidRPr="005967AA" w:rsidRDefault="005967AA" w:rsidP="005967AA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  <w:r w:rsidR="001466B0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Pr="005967AA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ลงชื่อ.....................................................</w:t>
                            </w:r>
                          </w:p>
                          <w:p w14:paraId="7A115D71" w14:textId="77777777" w:rsidR="005967AA" w:rsidRPr="005967AA" w:rsidRDefault="005967AA" w:rsidP="005967AA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967A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(............................................................)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AAABD" id="_x0000_s1030" type="#_x0000_t202" style="position:absolute;margin-left:9.15pt;margin-top:.55pt;width:216.55pt;height:15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" fillcolor="white [3201]" stroked="f" strokeweight=".5pt">
                <v:textbox>
                  <w:txbxContent>
                    <w:p w14:paraId="350CFCC4" w14:textId="21B4DCFC" w:rsidR="005967AA" w:rsidRPr="005967AA" w:rsidRDefault="001466B0" w:rsidP="005967AA">
                      <w:pPr>
                        <w:rPr>
                          <w:b/>
                          <w:bCs/>
                          <w:sz w:val="22"/>
                          <w:szCs w:val="24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3</w:t>
                      </w:r>
                      <w:r w:rsidR="005967AA" w:rsidRPr="005967AA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.</w:t>
                      </w:r>
                      <w:r w:rsidR="005967AA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 xml:space="preserve"> </w:t>
                      </w:r>
                      <w:r w:rsidR="005967AA" w:rsidRPr="005967AA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ความเห็นหัวหน้าสำนักงานคณบดี</w:t>
                      </w:r>
                    </w:p>
                    <w:p w14:paraId="1715F01E" w14:textId="2C74C080" w:rsidR="005967AA" w:rsidRPr="005967AA" w:rsidRDefault="005967AA" w:rsidP="005967AA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sym w:font="Wingdings" w:char="F0A8"/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t xml:space="preserve">  </w:t>
                      </w:r>
                      <w:r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วงเงินคงเหลือถูกต้อง</w:t>
                      </w:r>
                    </w:p>
                    <w:p w14:paraId="6C9CB0DE" w14:textId="1CCFB399" w:rsidR="005967AA" w:rsidRPr="005967AA" w:rsidRDefault="005967AA" w:rsidP="005967AA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sym w:font="Wingdings" w:char="F0A8"/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t xml:space="preserve">  </w:t>
                      </w:r>
                      <w:r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เป็นไปตามหลักเกณฑ์การใช้เงินสนับสนุน</w:t>
                      </w:r>
                    </w:p>
                    <w:p w14:paraId="7D3F13B3" w14:textId="20D0F460" w:rsidR="005967AA" w:rsidRDefault="005967AA" w:rsidP="005967AA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sym w:font="Wingdings" w:char="F0A8"/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</w:rPr>
                        <w:t xml:space="preserve">  </w:t>
                      </w:r>
                      <w:r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เอกสารครบถ้วน</w:t>
                      </w:r>
                    </w:p>
                    <w:p w14:paraId="4A6D1ED9" w14:textId="77777777" w:rsidR="001466B0" w:rsidRDefault="001466B0" w:rsidP="005967AA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50FC4C8B" w14:textId="7E27B744" w:rsidR="005967AA" w:rsidRPr="005967AA" w:rsidRDefault="005967AA" w:rsidP="005967AA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  <w:r w:rsidR="001466B0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</w:t>
                      </w:r>
                      <w:r w:rsidRPr="005967AA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ลงชื่อ.....................................................</w:t>
                      </w:r>
                    </w:p>
                    <w:p w14:paraId="7A115D71" w14:textId="77777777" w:rsidR="005967AA" w:rsidRPr="005967AA" w:rsidRDefault="005967AA" w:rsidP="005967AA">
                      <w:pPr>
                        <w:jc w:val="center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967A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(............................................................)</w:t>
                      </w:r>
                    </w:p>
                  </w:txbxContent>
                </v:textbox>
              </v:shape>
            </w:pict>
          </mc:Fallback>
        </mc:AlternateContent>
      </w:r>
    </w:p>
    <w:p w14:paraId="31697E3F" w14:textId="77777777" w:rsidR="00FE6573" w:rsidRDefault="00FE6573" w:rsidP="00FE6573">
      <w:pPr>
        <w:rPr>
          <w:rFonts w:ascii="TH SarabunPSK" w:hAnsi="TH SarabunPSK" w:cs="TH SarabunPSK"/>
          <w:sz w:val="32"/>
          <w:szCs w:val="32"/>
          <w:cs/>
        </w:rPr>
      </w:pPr>
    </w:p>
    <w:sectPr w:rsidR="00FE6573" w:rsidSect="006E050F">
      <w:headerReference w:type="even" r:id="rId8"/>
      <w:headerReference w:type="default" r:id="rId9"/>
      <w:pgSz w:w="11906" w:h="16838" w:code="9"/>
      <w:pgMar w:top="1560" w:right="1134" w:bottom="1134" w:left="1276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2885E" w14:textId="77777777" w:rsidR="008A4A6A" w:rsidRDefault="008A4A6A">
      <w:r>
        <w:separator/>
      </w:r>
    </w:p>
  </w:endnote>
  <w:endnote w:type="continuationSeparator" w:id="0">
    <w:p w14:paraId="19DBF115" w14:textId="77777777" w:rsidR="008A4A6A" w:rsidRDefault="008A4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9B88F" w14:textId="77777777" w:rsidR="008A4A6A" w:rsidRDefault="008A4A6A">
      <w:r>
        <w:separator/>
      </w:r>
    </w:p>
  </w:footnote>
  <w:footnote w:type="continuationSeparator" w:id="0">
    <w:p w14:paraId="442CED15" w14:textId="77777777" w:rsidR="008A4A6A" w:rsidRDefault="008A4A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4A465" w14:textId="77777777" w:rsidR="00B84631" w:rsidRDefault="00FE0967" w:rsidP="00D6626B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 w:rsidR="00B84631"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70439A45" w14:textId="77777777" w:rsidR="00B84631" w:rsidRDefault="00B8463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F3571" w14:textId="77777777" w:rsidR="00B84631" w:rsidRDefault="00B84631">
    <w:pPr>
      <w:pStyle w:val="a5"/>
      <w:rPr>
        <w:rFonts w:ascii="TH SarabunPSK" w:hAnsi="TH SarabunPSK" w:cs="TH SarabunPSK"/>
        <w:sz w:val="32"/>
        <w:szCs w:val="32"/>
      </w:rPr>
    </w:pPr>
  </w:p>
  <w:p w14:paraId="7D4208B0" w14:textId="77777777" w:rsidR="00B84631" w:rsidRPr="00D6626B" w:rsidRDefault="00B84631">
    <w:pPr>
      <w:pStyle w:val="a5"/>
      <w:rPr>
        <w:rFonts w:ascii="TH SarabunPSK" w:hAnsi="TH SarabunPSK" w:cs="TH SarabunPSK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55796D"/>
    <w:multiLevelType w:val="hybridMultilevel"/>
    <w:tmpl w:val="960836F2"/>
    <w:lvl w:ilvl="0" w:tplc="778819A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1D2D89"/>
    <w:multiLevelType w:val="multilevel"/>
    <w:tmpl w:val="2F4E3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5169A7"/>
    <w:multiLevelType w:val="hybridMultilevel"/>
    <w:tmpl w:val="01D812A0"/>
    <w:lvl w:ilvl="0" w:tplc="49A0E0EA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375423457">
    <w:abstractNumId w:val="2"/>
  </w:num>
  <w:num w:numId="2" w16cid:durableId="713890901">
    <w:abstractNumId w:val="0"/>
  </w:num>
  <w:num w:numId="3" w16cid:durableId="1293052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0C5"/>
    <w:rsid w:val="000009B3"/>
    <w:rsid w:val="0002196C"/>
    <w:rsid w:val="000361F4"/>
    <w:rsid w:val="00036B61"/>
    <w:rsid w:val="00037E69"/>
    <w:rsid w:val="00041424"/>
    <w:rsid w:val="0006583D"/>
    <w:rsid w:val="00083D8E"/>
    <w:rsid w:val="000845DD"/>
    <w:rsid w:val="000A7F17"/>
    <w:rsid w:val="000D658D"/>
    <w:rsid w:val="000D68F8"/>
    <w:rsid w:val="000F376B"/>
    <w:rsid w:val="00105F41"/>
    <w:rsid w:val="00107DC9"/>
    <w:rsid w:val="0011185D"/>
    <w:rsid w:val="001135A8"/>
    <w:rsid w:val="001466B0"/>
    <w:rsid w:val="001705B6"/>
    <w:rsid w:val="001738EE"/>
    <w:rsid w:val="0017693F"/>
    <w:rsid w:val="00191F4B"/>
    <w:rsid w:val="00193FB7"/>
    <w:rsid w:val="00195757"/>
    <w:rsid w:val="001A064C"/>
    <w:rsid w:val="001F4EE9"/>
    <w:rsid w:val="001F5E85"/>
    <w:rsid w:val="002033C0"/>
    <w:rsid w:val="00234405"/>
    <w:rsid w:val="00244FFE"/>
    <w:rsid w:val="002629A2"/>
    <w:rsid w:val="00264BC8"/>
    <w:rsid w:val="00273119"/>
    <w:rsid w:val="002747A4"/>
    <w:rsid w:val="002806A4"/>
    <w:rsid w:val="00281F25"/>
    <w:rsid w:val="002A0E62"/>
    <w:rsid w:val="002E1EB8"/>
    <w:rsid w:val="00304823"/>
    <w:rsid w:val="00320230"/>
    <w:rsid w:val="00320F52"/>
    <w:rsid w:val="00325F2F"/>
    <w:rsid w:val="00332FD5"/>
    <w:rsid w:val="0033730A"/>
    <w:rsid w:val="003632E1"/>
    <w:rsid w:val="00367A58"/>
    <w:rsid w:val="0038349B"/>
    <w:rsid w:val="00386D52"/>
    <w:rsid w:val="00387B20"/>
    <w:rsid w:val="003922F4"/>
    <w:rsid w:val="00392B92"/>
    <w:rsid w:val="003B0B81"/>
    <w:rsid w:val="003D3FFA"/>
    <w:rsid w:val="003D5099"/>
    <w:rsid w:val="004159BC"/>
    <w:rsid w:val="004470AA"/>
    <w:rsid w:val="004704A9"/>
    <w:rsid w:val="004B4D7E"/>
    <w:rsid w:val="004C53C8"/>
    <w:rsid w:val="00534D6A"/>
    <w:rsid w:val="005777FE"/>
    <w:rsid w:val="005819BE"/>
    <w:rsid w:val="005967AA"/>
    <w:rsid w:val="005E06B6"/>
    <w:rsid w:val="005F4EE0"/>
    <w:rsid w:val="0061292D"/>
    <w:rsid w:val="006143D8"/>
    <w:rsid w:val="00642729"/>
    <w:rsid w:val="00661D4D"/>
    <w:rsid w:val="006825F3"/>
    <w:rsid w:val="006A3B4E"/>
    <w:rsid w:val="006A4118"/>
    <w:rsid w:val="006B17F4"/>
    <w:rsid w:val="006D16F7"/>
    <w:rsid w:val="006E050F"/>
    <w:rsid w:val="006F2DAA"/>
    <w:rsid w:val="007137AE"/>
    <w:rsid w:val="00723335"/>
    <w:rsid w:val="007370DD"/>
    <w:rsid w:val="007537FC"/>
    <w:rsid w:val="007941B5"/>
    <w:rsid w:val="007E6E95"/>
    <w:rsid w:val="007F5563"/>
    <w:rsid w:val="00803953"/>
    <w:rsid w:val="00815128"/>
    <w:rsid w:val="008230B5"/>
    <w:rsid w:val="008535D9"/>
    <w:rsid w:val="0086677E"/>
    <w:rsid w:val="008676C7"/>
    <w:rsid w:val="008720A2"/>
    <w:rsid w:val="00884643"/>
    <w:rsid w:val="00890421"/>
    <w:rsid w:val="008923E2"/>
    <w:rsid w:val="00897E12"/>
    <w:rsid w:val="008A2013"/>
    <w:rsid w:val="008A4A6A"/>
    <w:rsid w:val="00904C2B"/>
    <w:rsid w:val="009057DC"/>
    <w:rsid w:val="00921E9F"/>
    <w:rsid w:val="00923102"/>
    <w:rsid w:val="00927EC0"/>
    <w:rsid w:val="00940FD8"/>
    <w:rsid w:val="00946E2C"/>
    <w:rsid w:val="00951D06"/>
    <w:rsid w:val="00967629"/>
    <w:rsid w:val="00967E9C"/>
    <w:rsid w:val="00976D6B"/>
    <w:rsid w:val="00990D85"/>
    <w:rsid w:val="009A4042"/>
    <w:rsid w:val="009B1186"/>
    <w:rsid w:val="009C6651"/>
    <w:rsid w:val="009C74E1"/>
    <w:rsid w:val="009D74D7"/>
    <w:rsid w:val="009F2C73"/>
    <w:rsid w:val="00A05C41"/>
    <w:rsid w:val="00A50C45"/>
    <w:rsid w:val="00A560E1"/>
    <w:rsid w:val="00A573F1"/>
    <w:rsid w:val="00A60D81"/>
    <w:rsid w:val="00A64DF4"/>
    <w:rsid w:val="00A74340"/>
    <w:rsid w:val="00A82856"/>
    <w:rsid w:val="00A9119F"/>
    <w:rsid w:val="00A97E58"/>
    <w:rsid w:val="00AB3BC8"/>
    <w:rsid w:val="00AD0725"/>
    <w:rsid w:val="00AD2DDE"/>
    <w:rsid w:val="00AE4267"/>
    <w:rsid w:val="00B24849"/>
    <w:rsid w:val="00B41BD1"/>
    <w:rsid w:val="00B7001E"/>
    <w:rsid w:val="00B80B01"/>
    <w:rsid w:val="00B84631"/>
    <w:rsid w:val="00B8566C"/>
    <w:rsid w:val="00B940A7"/>
    <w:rsid w:val="00B97702"/>
    <w:rsid w:val="00BC78F6"/>
    <w:rsid w:val="00BE2340"/>
    <w:rsid w:val="00C13F57"/>
    <w:rsid w:val="00C25226"/>
    <w:rsid w:val="00C32A1E"/>
    <w:rsid w:val="00C36A1B"/>
    <w:rsid w:val="00C46755"/>
    <w:rsid w:val="00C87E7C"/>
    <w:rsid w:val="00C94909"/>
    <w:rsid w:val="00C965B8"/>
    <w:rsid w:val="00CA0FC4"/>
    <w:rsid w:val="00CE5EA0"/>
    <w:rsid w:val="00CF24E9"/>
    <w:rsid w:val="00D35165"/>
    <w:rsid w:val="00D40B99"/>
    <w:rsid w:val="00D518B7"/>
    <w:rsid w:val="00D640DF"/>
    <w:rsid w:val="00D6626B"/>
    <w:rsid w:val="00D700ED"/>
    <w:rsid w:val="00D937DA"/>
    <w:rsid w:val="00DA004A"/>
    <w:rsid w:val="00DB741A"/>
    <w:rsid w:val="00DD0701"/>
    <w:rsid w:val="00DD1CFB"/>
    <w:rsid w:val="00DE761B"/>
    <w:rsid w:val="00E15359"/>
    <w:rsid w:val="00E537F1"/>
    <w:rsid w:val="00E56441"/>
    <w:rsid w:val="00E76E0A"/>
    <w:rsid w:val="00E97B55"/>
    <w:rsid w:val="00EA20C5"/>
    <w:rsid w:val="00EA49DA"/>
    <w:rsid w:val="00EB32C3"/>
    <w:rsid w:val="00EB5ECF"/>
    <w:rsid w:val="00EC4D4C"/>
    <w:rsid w:val="00EE0C32"/>
    <w:rsid w:val="00EE4C0D"/>
    <w:rsid w:val="00F116A9"/>
    <w:rsid w:val="00F23720"/>
    <w:rsid w:val="00F43B07"/>
    <w:rsid w:val="00F47702"/>
    <w:rsid w:val="00F57925"/>
    <w:rsid w:val="00F73C95"/>
    <w:rsid w:val="00F90C48"/>
    <w:rsid w:val="00FB3EF2"/>
    <w:rsid w:val="00FC6B54"/>
    <w:rsid w:val="00FE0967"/>
    <w:rsid w:val="00FE6573"/>
    <w:rsid w:val="00FF0131"/>
    <w:rsid w:val="00FF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387BB6"/>
  <w15:docId w15:val="{4000B33F-F6EF-4104-AD97-7897AA288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777FE"/>
    <w:rPr>
      <w:sz w:val="24"/>
      <w:szCs w:val="28"/>
    </w:rPr>
  </w:style>
  <w:style w:type="paragraph" w:styleId="3">
    <w:name w:val="heading 3"/>
    <w:basedOn w:val="a"/>
    <w:next w:val="a"/>
    <w:link w:val="30"/>
    <w:qFormat/>
    <w:rsid w:val="00EC4D4C"/>
    <w:pPr>
      <w:keepNext/>
      <w:pBdr>
        <w:bottom w:val="single" w:sz="6" w:space="1" w:color="auto"/>
      </w:pBdr>
      <w:tabs>
        <w:tab w:val="left" w:pos="180"/>
        <w:tab w:val="left" w:pos="1710"/>
        <w:tab w:val="left" w:pos="3690"/>
        <w:tab w:val="left" w:pos="8010"/>
      </w:tabs>
      <w:outlineLvl w:val="2"/>
    </w:pPr>
    <w:rPr>
      <w:rFonts w:ascii="Angsana New" w:eastAsia="Cordia New" w:hAnsi="Angsana New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F57925"/>
    <w:rPr>
      <w:color w:val="800080"/>
      <w:u w:val="single"/>
    </w:rPr>
  </w:style>
  <w:style w:type="character" w:styleId="a4">
    <w:name w:val="Hyperlink"/>
    <w:basedOn w:val="a0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  <w:style w:type="character" w:customStyle="1" w:styleId="30">
    <w:name w:val="หัวเรื่อง 3 อักขระ"/>
    <w:basedOn w:val="a0"/>
    <w:link w:val="3"/>
    <w:rsid w:val="00EC4D4C"/>
    <w:rPr>
      <w:rFonts w:ascii="Angsana New" w:eastAsia="Cordia New" w:hAnsi="Angsana New"/>
      <w:b/>
      <w:bCs/>
      <w:sz w:val="32"/>
      <w:szCs w:val="32"/>
    </w:rPr>
  </w:style>
  <w:style w:type="paragraph" w:styleId="a8">
    <w:name w:val="List Paragraph"/>
    <w:basedOn w:val="a"/>
    <w:uiPriority w:val="34"/>
    <w:qFormat/>
    <w:rsid w:val="006E050F"/>
    <w:pPr>
      <w:ind w:left="720"/>
      <w:contextualSpacing/>
    </w:pPr>
  </w:style>
  <w:style w:type="paragraph" w:styleId="a9">
    <w:name w:val="Balloon Text"/>
    <w:basedOn w:val="a"/>
    <w:link w:val="aa"/>
    <w:rsid w:val="00320230"/>
    <w:rPr>
      <w:rFonts w:ascii="Tahoma" w:hAnsi="Tahoma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rsid w:val="00320230"/>
    <w:rPr>
      <w:rFonts w:ascii="Tahoma" w:hAnsi="Tahoma"/>
      <w:sz w:val="16"/>
    </w:rPr>
  </w:style>
  <w:style w:type="paragraph" w:customStyle="1" w:styleId="p1">
    <w:name w:val="p1"/>
    <w:basedOn w:val="a"/>
    <w:rsid w:val="00F47702"/>
    <w:pPr>
      <w:spacing w:before="100" w:beforeAutospacing="1" w:after="100" w:afterAutospacing="1"/>
    </w:pPr>
    <w:rPr>
      <w:rFonts w:ascii="Tahoma" w:hAnsi="Tahoma" w:cs="Tahoma"/>
      <w:szCs w:val="24"/>
    </w:rPr>
  </w:style>
  <w:style w:type="paragraph" w:customStyle="1" w:styleId="p2">
    <w:name w:val="p2"/>
    <w:basedOn w:val="a"/>
    <w:rsid w:val="00F47702"/>
    <w:pPr>
      <w:spacing w:before="100" w:beforeAutospacing="1" w:after="100" w:afterAutospacing="1"/>
    </w:pPr>
    <w:rPr>
      <w:rFonts w:ascii="Tahoma" w:hAnsi="Tahoma" w:cs="Tahoma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ADIMIN~1\LOCALS~1\Temp\&#3627;&#3609;&#3633;&#3591;&#3626;&#3639;&#3629;&#3616;&#3634;&#3618;&#3651;&#3609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หนังสือภายใน</Template>
  <TotalTime>1</TotalTime>
  <Pages>1</Pages>
  <Words>121</Words>
  <Characters>947</Characters>
  <Application>Microsoft Office Word</Application>
  <DocSecurity>0</DocSecurity>
  <Lines>33</Lines>
  <Paragraphs>14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SPM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</dc:creator>
  <cp:keywords/>
  <dc:description/>
  <cp:lastModifiedBy>Photjanee Inchan</cp:lastModifiedBy>
  <cp:revision>2</cp:revision>
  <cp:lastPrinted>2026-02-24T09:13:00Z</cp:lastPrinted>
  <dcterms:created xsi:type="dcterms:W3CDTF">2026-03-04T04:10:00Z</dcterms:created>
  <dcterms:modified xsi:type="dcterms:W3CDTF">2026-03-04T04:10:00Z</dcterms:modified>
</cp:coreProperties>
</file>